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12FF2" w14:textId="77777777" w:rsidR="00BB3030" w:rsidRDefault="008F57C2" w:rsidP="00472ED0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8F57C2">
        <w:rPr>
          <w:rFonts w:asciiTheme="minorHAnsi" w:hAnsiTheme="minorHAnsi"/>
          <w:b/>
          <w:bCs/>
          <w:sz w:val="36"/>
          <w:szCs w:val="36"/>
        </w:rPr>
        <w:t xml:space="preserve">Spotlight Award </w:t>
      </w:r>
      <w:r w:rsidR="00BB3030" w:rsidRPr="008F57C2">
        <w:rPr>
          <w:rFonts w:asciiTheme="minorHAnsi" w:hAnsiTheme="minorHAnsi"/>
          <w:b/>
          <w:bCs/>
          <w:sz w:val="36"/>
          <w:szCs w:val="36"/>
        </w:rPr>
        <w:t>Nomination Form</w:t>
      </w:r>
    </w:p>
    <w:p w14:paraId="5D212FF3" w14:textId="77777777" w:rsidR="008F57C2" w:rsidRPr="008F57C2" w:rsidRDefault="008F57C2" w:rsidP="00472ED0">
      <w:pPr>
        <w:jc w:val="center"/>
        <w:rPr>
          <w:rFonts w:asciiTheme="minorHAnsi" w:hAnsiTheme="minorHAnsi"/>
          <w:bCs/>
          <w:i/>
          <w:sz w:val="28"/>
          <w:szCs w:val="28"/>
        </w:rPr>
      </w:pPr>
      <w:r w:rsidRPr="008F57C2">
        <w:rPr>
          <w:rFonts w:asciiTheme="minorHAnsi" w:hAnsiTheme="minorHAnsi"/>
          <w:bCs/>
          <w:i/>
          <w:sz w:val="28"/>
          <w:szCs w:val="28"/>
        </w:rPr>
        <w:t>Shining a Light on Extraordinary Performance</w:t>
      </w:r>
    </w:p>
    <w:p w14:paraId="5D212FF5" w14:textId="243EF1C4" w:rsidR="008F57C2" w:rsidRPr="008F57C2" w:rsidRDefault="005D5CBB" w:rsidP="00472ED0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="Montserrat" w:hAnsi="Montserrat" w:cs="Helvetica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3651D6BB" wp14:editId="20E0BA98">
                <wp:extent cx="304800" cy="304800"/>
                <wp:effectExtent l="0" t="0" r="0" b="0"/>
                <wp:docPr id="1" name="Rectangle 1" descr="Spotlight Awar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Spotlight Awar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ENCu&#10;hcICAADQ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5D5CBB">
        <w:rPr>
          <w:rFonts w:ascii="Montserrat" w:hAnsi="Montserrat" w:cs="Helvetica"/>
          <w:color w:val="333333"/>
          <w:sz w:val="21"/>
          <w:szCs w:val="21"/>
          <w:lang w:val="en"/>
        </w:rPr>
        <w:t xml:space="preserve"> </w:t>
      </w:r>
      <w:r>
        <w:rPr>
          <w:rFonts w:ascii="Montserrat" w:hAnsi="Montserrat" w:cs="Helvetica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7F7129A1" wp14:editId="62EAA4AE">
                <wp:extent cx="304800" cy="304800"/>
                <wp:effectExtent l="0" t="0" r="0" b="0"/>
                <wp:docPr id="3" name="Rectangle 3" descr="Spotlight Awar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Spotlight Awar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N&#10;7Wv9xAIAANA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1DCDB93B" wp14:editId="7847DBC8">
            <wp:simplePos x="0" y="0"/>
            <wp:positionH relativeFrom="page">
              <wp:posOffset>-114935</wp:posOffset>
            </wp:positionH>
            <wp:positionV relativeFrom="bottomMargin">
              <wp:posOffset>-3881755</wp:posOffset>
            </wp:positionV>
            <wp:extent cx="8114400" cy="5410800"/>
            <wp:effectExtent l="0" t="0" r="1270" b="0"/>
            <wp:wrapNone/>
            <wp:docPr id="4" name="Picture 4" descr=":Spotlig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potlight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400" cy="54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12FF6" w14:textId="77777777" w:rsidR="00464D2E" w:rsidRPr="008F57C2" w:rsidRDefault="00464D2E" w:rsidP="00BB3030">
      <w:pPr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9561" w:type="dxa"/>
        <w:tblInd w:w="694" w:type="dxa"/>
        <w:tblLook w:val="01E0" w:firstRow="1" w:lastRow="1" w:firstColumn="1" w:lastColumn="1" w:noHBand="0" w:noVBand="0"/>
      </w:tblPr>
      <w:tblGrid>
        <w:gridCol w:w="4780"/>
        <w:gridCol w:w="4781"/>
      </w:tblGrid>
      <w:tr w:rsidR="00BB3030" w:rsidRPr="008F57C2" w14:paraId="5D212FF9" w14:textId="77777777" w:rsidTr="00105DE9">
        <w:tc>
          <w:tcPr>
            <w:tcW w:w="9561" w:type="dxa"/>
            <w:gridSpan w:val="2"/>
            <w:shd w:val="clear" w:color="auto" w:fill="B3B3B3"/>
            <w:vAlign w:val="bottom"/>
          </w:tcPr>
          <w:p w14:paraId="5D212FF7" w14:textId="77777777" w:rsidR="00BB3030" w:rsidRPr="008F57C2" w:rsidRDefault="00BB3030" w:rsidP="00C25328">
            <w:pPr>
              <w:jc w:val="center"/>
              <w:rPr>
                <w:rFonts w:asciiTheme="minorHAnsi" w:hAnsiTheme="minorHAnsi"/>
                <w:b/>
                <w:bCs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bCs/>
                <w:sz w:val="23"/>
                <w:szCs w:val="22"/>
              </w:rPr>
              <w:t xml:space="preserve">Section A </w:t>
            </w:r>
            <w:r w:rsidR="008F57C2">
              <w:rPr>
                <w:rFonts w:asciiTheme="minorHAnsi" w:hAnsiTheme="minorHAnsi"/>
                <w:b/>
                <w:bCs/>
                <w:sz w:val="23"/>
                <w:szCs w:val="22"/>
              </w:rPr>
              <w:t>– for completion by Nominator</w:t>
            </w:r>
          </w:p>
          <w:p w14:paraId="5D212FF8" w14:textId="77777777" w:rsidR="00BB3030" w:rsidRPr="008F57C2" w:rsidRDefault="00BB3030" w:rsidP="00C25328">
            <w:pPr>
              <w:jc w:val="center"/>
              <w:rPr>
                <w:rFonts w:asciiTheme="minorHAnsi" w:hAnsiTheme="minorHAnsi"/>
                <w:b/>
                <w:bCs/>
                <w:sz w:val="23"/>
                <w:szCs w:val="22"/>
              </w:rPr>
            </w:pPr>
          </w:p>
        </w:tc>
      </w:tr>
      <w:tr w:rsidR="00BB3030" w:rsidRPr="008F57C2" w14:paraId="5D212FFC" w14:textId="77777777" w:rsidTr="00105DE9">
        <w:tc>
          <w:tcPr>
            <w:tcW w:w="9561" w:type="dxa"/>
            <w:gridSpan w:val="2"/>
          </w:tcPr>
          <w:p w14:paraId="5D212FFA" w14:textId="77777777" w:rsidR="00BB3030" w:rsidRPr="008F57C2" w:rsidRDefault="00BB3030" w:rsidP="00C25328">
            <w:pPr>
              <w:rPr>
                <w:rFonts w:asciiTheme="minorHAnsi" w:hAnsiTheme="minorHAnsi"/>
                <w:b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 xml:space="preserve">Whom do you want to nominate?  </w:t>
            </w:r>
            <w:r w:rsidRPr="008F57C2">
              <w:rPr>
                <w:rFonts w:asciiTheme="minorHAnsi" w:hAnsiTheme="minorHAnsi"/>
                <w:sz w:val="23"/>
                <w:szCs w:val="22"/>
              </w:rPr>
              <w:t>(You may nominate an individual or a team)</w:t>
            </w:r>
          </w:p>
          <w:p w14:paraId="5D212FFB" w14:textId="77777777" w:rsidR="00BB3030" w:rsidRPr="008F57C2" w:rsidRDefault="00BB3030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</w:tr>
      <w:tr w:rsidR="00BB3030" w:rsidRPr="008F57C2" w14:paraId="5D212FFF" w14:textId="77777777" w:rsidTr="00105DE9">
        <w:tc>
          <w:tcPr>
            <w:tcW w:w="4780" w:type="dxa"/>
          </w:tcPr>
          <w:p w14:paraId="5D212FFD" w14:textId="77777777" w:rsidR="00BB3030" w:rsidRPr="008F57C2" w:rsidRDefault="00BB3030" w:rsidP="00C25328">
            <w:pPr>
              <w:rPr>
                <w:rFonts w:asciiTheme="minorHAnsi" w:hAnsiTheme="minorHAnsi"/>
                <w:b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>Name(s):</w:t>
            </w:r>
          </w:p>
        </w:tc>
        <w:tc>
          <w:tcPr>
            <w:tcW w:w="4781" w:type="dxa"/>
          </w:tcPr>
          <w:p w14:paraId="5D212FFE" w14:textId="77777777" w:rsidR="00BB3030" w:rsidRPr="008F57C2" w:rsidRDefault="00BB3030" w:rsidP="00C25328">
            <w:pPr>
              <w:rPr>
                <w:rFonts w:asciiTheme="minorHAnsi" w:hAnsiTheme="minorHAnsi"/>
                <w:b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>Job Title(s):</w:t>
            </w:r>
          </w:p>
        </w:tc>
      </w:tr>
      <w:tr w:rsidR="00BB3030" w:rsidRPr="008F57C2" w14:paraId="5D213002" w14:textId="77777777" w:rsidTr="00105DE9">
        <w:tc>
          <w:tcPr>
            <w:tcW w:w="4780" w:type="dxa"/>
          </w:tcPr>
          <w:p w14:paraId="5D213000" w14:textId="77777777" w:rsidR="00BB3030" w:rsidRPr="008F57C2" w:rsidRDefault="00BB3030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  <w:tc>
          <w:tcPr>
            <w:tcW w:w="4781" w:type="dxa"/>
          </w:tcPr>
          <w:p w14:paraId="5D213001" w14:textId="77777777" w:rsidR="00BB3030" w:rsidRPr="008F57C2" w:rsidRDefault="00BB3030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</w:tr>
      <w:tr w:rsidR="00BB3030" w:rsidRPr="008F57C2" w14:paraId="5D213005" w14:textId="77777777" w:rsidTr="00105DE9">
        <w:tc>
          <w:tcPr>
            <w:tcW w:w="4780" w:type="dxa"/>
          </w:tcPr>
          <w:p w14:paraId="5D213003" w14:textId="77777777" w:rsidR="00BB3030" w:rsidRPr="008F57C2" w:rsidRDefault="00BB3030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  <w:tc>
          <w:tcPr>
            <w:tcW w:w="4781" w:type="dxa"/>
          </w:tcPr>
          <w:p w14:paraId="5D213004" w14:textId="77777777" w:rsidR="00BB3030" w:rsidRPr="008F57C2" w:rsidRDefault="00BB3030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</w:tr>
      <w:tr w:rsidR="00BB3030" w:rsidRPr="008F57C2" w14:paraId="5D213008" w14:textId="77777777" w:rsidTr="00105DE9">
        <w:tc>
          <w:tcPr>
            <w:tcW w:w="9561" w:type="dxa"/>
            <w:gridSpan w:val="2"/>
            <w:tcBorders>
              <w:bottom w:val="single" w:sz="4" w:space="0" w:color="auto"/>
            </w:tcBorders>
          </w:tcPr>
          <w:p w14:paraId="5D213006" w14:textId="77777777" w:rsidR="00BB3030" w:rsidRPr="008F57C2" w:rsidRDefault="008F57C2" w:rsidP="00C25328">
            <w:pPr>
              <w:rPr>
                <w:rFonts w:asciiTheme="minorHAnsi" w:hAnsiTheme="minorHAnsi"/>
                <w:sz w:val="23"/>
                <w:szCs w:val="22"/>
              </w:rPr>
            </w:pPr>
            <w:r>
              <w:rPr>
                <w:rFonts w:asciiTheme="minorHAnsi" w:hAnsiTheme="minorHAnsi"/>
                <w:b/>
                <w:sz w:val="23"/>
                <w:szCs w:val="22"/>
              </w:rPr>
              <w:t>School/Lead Area/Unit</w:t>
            </w:r>
            <w:r w:rsidR="00BB3030" w:rsidRPr="008F57C2">
              <w:rPr>
                <w:rFonts w:asciiTheme="minorHAnsi" w:hAnsiTheme="minorHAnsi"/>
                <w:b/>
                <w:sz w:val="23"/>
                <w:szCs w:val="22"/>
              </w:rPr>
              <w:t>:</w:t>
            </w:r>
          </w:p>
          <w:p w14:paraId="5D213007" w14:textId="77777777" w:rsidR="00BB3030" w:rsidRPr="008F57C2" w:rsidRDefault="00BB3030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</w:tr>
      <w:tr w:rsidR="00334BC5" w:rsidRPr="008F57C2" w14:paraId="5D21300F" w14:textId="77777777" w:rsidTr="00105DE9">
        <w:tc>
          <w:tcPr>
            <w:tcW w:w="4780" w:type="dxa"/>
            <w:tcBorders>
              <w:top w:val="nil"/>
            </w:tcBorders>
          </w:tcPr>
          <w:p w14:paraId="5D213009" w14:textId="77777777" w:rsidR="00334BC5" w:rsidRPr="008F57C2" w:rsidRDefault="008F57C2" w:rsidP="00C25328">
            <w:pPr>
              <w:rPr>
                <w:rFonts w:asciiTheme="minorHAnsi" w:hAnsiTheme="minorHAnsi"/>
                <w:b/>
                <w:sz w:val="23"/>
                <w:szCs w:val="22"/>
              </w:rPr>
            </w:pPr>
            <w:r>
              <w:rPr>
                <w:rFonts w:asciiTheme="minorHAnsi" w:hAnsiTheme="minorHAnsi"/>
                <w:b/>
                <w:sz w:val="23"/>
                <w:szCs w:val="22"/>
              </w:rPr>
              <w:t>Nominated by</w:t>
            </w:r>
          </w:p>
          <w:p w14:paraId="5D21300A" w14:textId="77777777" w:rsidR="00334BC5" w:rsidRPr="008F57C2" w:rsidRDefault="00334BC5" w:rsidP="00C25328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>Name:</w:t>
            </w:r>
          </w:p>
          <w:p w14:paraId="5D21300B" w14:textId="77777777" w:rsidR="00735A6C" w:rsidRPr="008F57C2" w:rsidRDefault="00735A6C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  <w:tc>
          <w:tcPr>
            <w:tcW w:w="4781" w:type="dxa"/>
            <w:tcBorders>
              <w:top w:val="nil"/>
            </w:tcBorders>
          </w:tcPr>
          <w:p w14:paraId="5D21300C" w14:textId="77777777" w:rsidR="00D45E6D" w:rsidRPr="008F57C2" w:rsidRDefault="00D45E6D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D21300D" w14:textId="77777777" w:rsidR="00E524BC" w:rsidRPr="008F57C2" w:rsidRDefault="00334BC5" w:rsidP="00C25328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>Job Title:</w:t>
            </w:r>
          </w:p>
          <w:p w14:paraId="5D21300E" w14:textId="77777777" w:rsidR="00D45E6D" w:rsidRPr="008F57C2" w:rsidRDefault="00735A6C" w:rsidP="00C25328">
            <w:pPr>
              <w:rPr>
                <w:rFonts w:asciiTheme="minorHAnsi" w:hAnsiTheme="minorHAnsi"/>
                <w:b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 xml:space="preserve">Date: </w:t>
            </w:r>
            <w:sdt>
              <w:sdtPr>
                <w:rPr>
                  <w:rFonts w:asciiTheme="minorHAnsi" w:hAnsiTheme="minorHAnsi"/>
                  <w:b/>
                  <w:sz w:val="23"/>
                  <w:szCs w:val="22"/>
                </w:rPr>
                <w:id w:val="-82462314"/>
                <w:placeholder>
                  <w:docPart w:val="DefaultPlaceholder_108186857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8F57C2">
                  <w:rPr>
                    <w:rStyle w:val="PlaceholderText"/>
                    <w:rFonts w:asciiTheme="minorHAnsi" w:hAnsiTheme="minorHAnsi"/>
                  </w:rPr>
                  <w:t>Click here to enter a date.</w:t>
                </w:r>
              </w:sdtContent>
            </w:sdt>
          </w:p>
        </w:tc>
      </w:tr>
      <w:tr w:rsidR="001E1D5E" w:rsidRPr="008F57C2" w14:paraId="5D213019" w14:textId="77777777" w:rsidTr="005D5CBB">
        <w:tc>
          <w:tcPr>
            <w:tcW w:w="9561" w:type="dxa"/>
            <w:gridSpan w:val="2"/>
            <w:tcBorders>
              <w:bottom w:val="single" w:sz="4" w:space="0" w:color="auto"/>
            </w:tcBorders>
          </w:tcPr>
          <w:p w14:paraId="5D213010" w14:textId="77777777" w:rsidR="001E1D5E" w:rsidRPr="008F57C2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sz w:val="23"/>
                <w:szCs w:val="22"/>
              </w:rPr>
              <w:t>Wording</w:t>
            </w:r>
            <w:r w:rsidR="00745B52">
              <w:rPr>
                <w:rFonts w:asciiTheme="minorHAnsi" w:hAnsiTheme="minorHAnsi"/>
                <w:sz w:val="23"/>
                <w:szCs w:val="22"/>
              </w:rPr>
              <w:t xml:space="preserve"> to be used in award letter, word count approx. 250 words</w:t>
            </w:r>
            <w:r w:rsidRPr="008F57C2">
              <w:rPr>
                <w:rFonts w:asciiTheme="minorHAnsi" w:hAnsiTheme="minorHAnsi"/>
                <w:sz w:val="23"/>
                <w:szCs w:val="22"/>
              </w:rPr>
              <w:t>.</w:t>
            </w:r>
          </w:p>
          <w:p w14:paraId="5D213011" w14:textId="77777777" w:rsidR="00E524BC" w:rsidRPr="008F57C2" w:rsidRDefault="00E524BC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D213012" w14:textId="77777777" w:rsidR="001E1D5E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sz w:val="23"/>
                <w:szCs w:val="22"/>
              </w:rPr>
              <w:t xml:space="preserve">This award is in recognition </w:t>
            </w:r>
            <w:proofErr w:type="gramStart"/>
            <w:r w:rsidRPr="008F57C2">
              <w:rPr>
                <w:rFonts w:asciiTheme="minorHAnsi" w:hAnsiTheme="minorHAnsi"/>
                <w:sz w:val="23"/>
                <w:szCs w:val="22"/>
              </w:rPr>
              <w:t>of .......</w:t>
            </w:r>
            <w:proofErr w:type="gramEnd"/>
          </w:p>
          <w:p w14:paraId="024BAD84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2C4C4B97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05FCA0E6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47B55525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1290521F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45AB3565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42C3E21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40585B0B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18A993C8" w14:textId="77777777" w:rsidR="005D5CBB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3C9730E1" w14:textId="77777777" w:rsidR="005D5CBB" w:rsidRPr="008F57C2" w:rsidRDefault="005D5CBB" w:rsidP="00C25328">
            <w:pPr>
              <w:rPr>
                <w:rFonts w:asciiTheme="minorHAnsi" w:hAnsiTheme="minorHAnsi"/>
                <w:sz w:val="23"/>
                <w:szCs w:val="22"/>
              </w:rPr>
            </w:pPr>
            <w:bookmarkStart w:id="0" w:name="_GoBack"/>
            <w:bookmarkEnd w:id="0"/>
          </w:p>
          <w:p w14:paraId="5D213013" w14:textId="77777777" w:rsidR="001E1D5E" w:rsidRPr="008F57C2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D213014" w14:textId="77777777" w:rsidR="001E1D5E" w:rsidRPr="008F57C2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D213015" w14:textId="77777777" w:rsidR="001E1D5E" w:rsidRPr="008F57C2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D213016" w14:textId="77777777" w:rsidR="001E1D5E" w:rsidRPr="008F57C2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D213017" w14:textId="77777777" w:rsidR="001E1D5E" w:rsidRPr="008F57C2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  <w:p w14:paraId="5D213018" w14:textId="77777777" w:rsidR="001E1D5E" w:rsidRPr="008F57C2" w:rsidRDefault="001E1D5E" w:rsidP="00C25328">
            <w:pPr>
              <w:rPr>
                <w:rFonts w:asciiTheme="minorHAnsi" w:hAnsiTheme="minorHAnsi"/>
                <w:sz w:val="23"/>
                <w:szCs w:val="22"/>
              </w:rPr>
            </w:pPr>
          </w:p>
        </w:tc>
      </w:tr>
      <w:tr w:rsidR="00BB3030" w:rsidRPr="008F57C2" w14:paraId="5D21301B" w14:textId="77777777" w:rsidTr="001B71B5">
        <w:trPr>
          <w:trHeight w:val="449"/>
        </w:trPr>
        <w:tc>
          <w:tcPr>
            <w:tcW w:w="9561" w:type="dxa"/>
            <w:gridSpan w:val="2"/>
            <w:shd w:val="clear" w:color="auto" w:fill="B3B3B3"/>
          </w:tcPr>
          <w:p w14:paraId="5D21301A" w14:textId="77777777" w:rsidR="00745B52" w:rsidRPr="008F57C2" w:rsidRDefault="00334BC5" w:rsidP="001B71B5">
            <w:pPr>
              <w:jc w:val="center"/>
              <w:rPr>
                <w:rFonts w:asciiTheme="minorHAnsi" w:hAnsiTheme="minorHAnsi"/>
                <w:b/>
                <w:bCs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bCs/>
                <w:sz w:val="23"/>
                <w:szCs w:val="22"/>
              </w:rPr>
              <w:t>Section B –</w:t>
            </w:r>
            <w:r w:rsidR="00745B52">
              <w:rPr>
                <w:rFonts w:asciiTheme="minorHAnsi" w:hAnsiTheme="minorHAnsi"/>
                <w:b/>
                <w:bCs/>
                <w:sz w:val="23"/>
                <w:szCs w:val="22"/>
              </w:rPr>
              <w:t xml:space="preserve"> endorsed by Director of School/Head of Unit</w:t>
            </w:r>
          </w:p>
        </w:tc>
      </w:tr>
      <w:tr w:rsidR="00BB3030" w:rsidRPr="008F57C2" w14:paraId="5D213022" w14:textId="77777777" w:rsidTr="005D5CBB">
        <w:tc>
          <w:tcPr>
            <w:tcW w:w="4780" w:type="dxa"/>
            <w:tcBorders>
              <w:bottom w:val="single" w:sz="4" w:space="0" w:color="auto"/>
            </w:tcBorders>
          </w:tcPr>
          <w:p w14:paraId="5D21301C" w14:textId="77777777" w:rsidR="00E524BC" w:rsidRPr="008F57C2" w:rsidRDefault="00745B52" w:rsidP="00745B52">
            <w:pPr>
              <w:rPr>
                <w:rFonts w:asciiTheme="minorHAnsi" w:hAnsiTheme="minorHAnsi"/>
                <w:b/>
                <w:sz w:val="23"/>
                <w:szCs w:val="22"/>
              </w:rPr>
            </w:pPr>
            <w:r>
              <w:rPr>
                <w:rFonts w:asciiTheme="minorHAnsi" w:hAnsiTheme="minorHAnsi"/>
                <w:b/>
                <w:sz w:val="23"/>
                <w:szCs w:val="22"/>
              </w:rPr>
              <w:t>Endorsed</w:t>
            </w:r>
            <w:r w:rsidR="00E524BC" w:rsidRPr="008F57C2">
              <w:rPr>
                <w:rFonts w:asciiTheme="minorHAnsi" w:hAnsiTheme="minorHAnsi"/>
                <w:b/>
                <w:sz w:val="23"/>
                <w:szCs w:val="22"/>
              </w:rPr>
              <w:t xml:space="preserve"> by</w:t>
            </w:r>
            <w:r>
              <w:rPr>
                <w:rFonts w:asciiTheme="minorHAnsi" w:hAnsiTheme="minorHAnsi"/>
                <w:b/>
                <w:sz w:val="23"/>
                <w:szCs w:val="22"/>
              </w:rPr>
              <w:t>:</w:t>
            </w:r>
          </w:p>
          <w:p w14:paraId="5D21301D" w14:textId="77777777" w:rsidR="00BB3030" w:rsidRPr="008F57C2" w:rsidRDefault="00BB3030" w:rsidP="00745B52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>Name:</w:t>
            </w:r>
          </w:p>
          <w:p w14:paraId="5D21301E" w14:textId="77777777" w:rsidR="00472ED0" w:rsidRPr="008F57C2" w:rsidRDefault="00472ED0" w:rsidP="00745B52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>Signed:</w:t>
            </w:r>
          </w:p>
        </w:tc>
        <w:tc>
          <w:tcPr>
            <w:tcW w:w="4781" w:type="dxa"/>
            <w:tcBorders>
              <w:bottom w:val="single" w:sz="4" w:space="0" w:color="auto"/>
            </w:tcBorders>
          </w:tcPr>
          <w:p w14:paraId="5D21301F" w14:textId="77777777" w:rsidR="00E524BC" w:rsidRPr="008F57C2" w:rsidRDefault="00E524BC" w:rsidP="00745B52">
            <w:pPr>
              <w:rPr>
                <w:rFonts w:asciiTheme="minorHAnsi" w:hAnsiTheme="minorHAnsi"/>
                <w:b/>
                <w:sz w:val="23"/>
                <w:szCs w:val="22"/>
              </w:rPr>
            </w:pPr>
          </w:p>
          <w:p w14:paraId="5D213020" w14:textId="77777777" w:rsidR="00BB3030" w:rsidRPr="008F57C2" w:rsidRDefault="00BB3030" w:rsidP="00745B52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>Job Title:</w:t>
            </w:r>
          </w:p>
          <w:p w14:paraId="5D213021" w14:textId="77777777" w:rsidR="00D45E6D" w:rsidRPr="008F57C2" w:rsidRDefault="00472ED0" w:rsidP="00745B52">
            <w:pPr>
              <w:rPr>
                <w:rFonts w:asciiTheme="minorHAnsi" w:hAnsiTheme="minorHAnsi"/>
                <w:sz w:val="23"/>
                <w:szCs w:val="22"/>
              </w:rPr>
            </w:pPr>
            <w:r w:rsidRPr="008F57C2">
              <w:rPr>
                <w:rFonts w:asciiTheme="minorHAnsi" w:hAnsiTheme="minorHAnsi"/>
                <w:b/>
                <w:sz w:val="23"/>
                <w:szCs w:val="22"/>
              </w:rPr>
              <w:t xml:space="preserve">Date: </w:t>
            </w:r>
            <w:sdt>
              <w:sdtPr>
                <w:rPr>
                  <w:rFonts w:asciiTheme="minorHAnsi" w:hAnsiTheme="minorHAnsi"/>
                  <w:b/>
                  <w:sz w:val="23"/>
                  <w:szCs w:val="22"/>
                </w:rPr>
                <w:id w:val="1566608463"/>
                <w:placeholder>
                  <w:docPart w:val="DefaultPlaceholder_108186857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8F57C2">
                  <w:rPr>
                    <w:rStyle w:val="PlaceholderText"/>
                    <w:rFonts w:asciiTheme="minorHAnsi" w:hAnsiTheme="minorHAnsi"/>
                  </w:rPr>
                  <w:t>Click here to enter a date.</w:t>
                </w:r>
              </w:sdtContent>
            </w:sdt>
          </w:p>
        </w:tc>
      </w:tr>
    </w:tbl>
    <w:p w14:paraId="5D213037" w14:textId="77777777" w:rsidR="00BB3030" w:rsidRPr="008F57C2" w:rsidRDefault="00BB3030" w:rsidP="00105DE9">
      <w:pPr>
        <w:rPr>
          <w:rFonts w:asciiTheme="minorHAnsi" w:hAnsiTheme="minorHAnsi"/>
          <w:sz w:val="23"/>
          <w:szCs w:val="22"/>
        </w:rPr>
      </w:pPr>
    </w:p>
    <w:sectPr w:rsidR="00BB3030" w:rsidRPr="008F57C2" w:rsidSect="00105DE9">
      <w:pgSz w:w="11906" w:h="16838"/>
      <w:pgMar w:top="851" w:right="851" w:bottom="851" w:left="85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75AAA"/>
    <w:multiLevelType w:val="hybridMultilevel"/>
    <w:tmpl w:val="C494EF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30"/>
    <w:rsid w:val="00013644"/>
    <w:rsid w:val="00040CE7"/>
    <w:rsid w:val="0005282B"/>
    <w:rsid w:val="0006002B"/>
    <w:rsid w:val="0007188E"/>
    <w:rsid w:val="00077F63"/>
    <w:rsid w:val="000846B4"/>
    <w:rsid w:val="00085B6A"/>
    <w:rsid w:val="00094028"/>
    <w:rsid w:val="00096F08"/>
    <w:rsid w:val="000A2590"/>
    <w:rsid w:val="000B32CD"/>
    <w:rsid w:val="000C43D4"/>
    <w:rsid w:val="000C47E2"/>
    <w:rsid w:val="000F6EFB"/>
    <w:rsid w:val="000F71CE"/>
    <w:rsid w:val="00105DE9"/>
    <w:rsid w:val="00130F14"/>
    <w:rsid w:val="0014127F"/>
    <w:rsid w:val="00147999"/>
    <w:rsid w:val="001541C7"/>
    <w:rsid w:val="001605AE"/>
    <w:rsid w:val="00187F3F"/>
    <w:rsid w:val="001A3BD8"/>
    <w:rsid w:val="001B14EA"/>
    <w:rsid w:val="001B71B5"/>
    <w:rsid w:val="001C057C"/>
    <w:rsid w:val="001C5CF8"/>
    <w:rsid w:val="001E1D5E"/>
    <w:rsid w:val="001E3CC9"/>
    <w:rsid w:val="001F6A00"/>
    <w:rsid w:val="00214956"/>
    <w:rsid w:val="002234D3"/>
    <w:rsid w:val="00223C50"/>
    <w:rsid w:val="0023102D"/>
    <w:rsid w:val="00232DB3"/>
    <w:rsid w:val="002334D1"/>
    <w:rsid w:val="00233D07"/>
    <w:rsid w:val="0024108E"/>
    <w:rsid w:val="002735F5"/>
    <w:rsid w:val="002803A4"/>
    <w:rsid w:val="00296BB8"/>
    <w:rsid w:val="002B306B"/>
    <w:rsid w:val="002C74FF"/>
    <w:rsid w:val="002D0CD8"/>
    <w:rsid w:val="002D2F25"/>
    <w:rsid w:val="002E111C"/>
    <w:rsid w:val="002F2556"/>
    <w:rsid w:val="003000CA"/>
    <w:rsid w:val="0030080C"/>
    <w:rsid w:val="00301337"/>
    <w:rsid w:val="0031574E"/>
    <w:rsid w:val="0031611D"/>
    <w:rsid w:val="00321FD5"/>
    <w:rsid w:val="0032521A"/>
    <w:rsid w:val="003306BC"/>
    <w:rsid w:val="00334BC5"/>
    <w:rsid w:val="003468A9"/>
    <w:rsid w:val="003722C2"/>
    <w:rsid w:val="00372615"/>
    <w:rsid w:val="00392CAC"/>
    <w:rsid w:val="003A061A"/>
    <w:rsid w:val="003B2663"/>
    <w:rsid w:val="003B6C9E"/>
    <w:rsid w:val="003C02D2"/>
    <w:rsid w:val="003D1F98"/>
    <w:rsid w:val="003D2B15"/>
    <w:rsid w:val="00406E22"/>
    <w:rsid w:val="00411C7D"/>
    <w:rsid w:val="00415096"/>
    <w:rsid w:val="00422339"/>
    <w:rsid w:val="00436428"/>
    <w:rsid w:val="00445E55"/>
    <w:rsid w:val="0045586B"/>
    <w:rsid w:val="00457A7A"/>
    <w:rsid w:val="00464D2E"/>
    <w:rsid w:val="00467273"/>
    <w:rsid w:val="00470816"/>
    <w:rsid w:val="00472ED0"/>
    <w:rsid w:val="004A09B2"/>
    <w:rsid w:val="004B2C48"/>
    <w:rsid w:val="004C0CD3"/>
    <w:rsid w:val="004C4EF2"/>
    <w:rsid w:val="004D56E8"/>
    <w:rsid w:val="004E2CA4"/>
    <w:rsid w:val="004F2B07"/>
    <w:rsid w:val="0052711B"/>
    <w:rsid w:val="005326F5"/>
    <w:rsid w:val="00555FAE"/>
    <w:rsid w:val="005564CC"/>
    <w:rsid w:val="00562F69"/>
    <w:rsid w:val="005774FD"/>
    <w:rsid w:val="00583284"/>
    <w:rsid w:val="00585377"/>
    <w:rsid w:val="005910E1"/>
    <w:rsid w:val="00595333"/>
    <w:rsid w:val="005A2BE2"/>
    <w:rsid w:val="005A4F33"/>
    <w:rsid w:val="005A7757"/>
    <w:rsid w:val="005B7F60"/>
    <w:rsid w:val="005D552D"/>
    <w:rsid w:val="005D5CBB"/>
    <w:rsid w:val="005E178A"/>
    <w:rsid w:val="0060437B"/>
    <w:rsid w:val="006059B6"/>
    <w:rsid w:val="00623CF8"/>
    <w:rsid w:val="006416B4"/>
    <w:rsid w:val="006453AF"/>
    <w:rsid w:val="0067067B"/>
    <w:rsid w:val="0067692E"/>
    <w:rsid w:val="00696FCF"/>
    <w:rsid w:val="006A568F"/>
    <w:rsid w:val="006A71C2"/>
    <w:rsid w:val="006B65A5"/>
    <w:rsid w:val="006B7F49"/>
    <w:rsid w:val="006D1301"/>
    <w:rsid w:val="006D2E64"/>
    <w:rsid w:val="006D7329"/>
    <w:rsid w:val="006E053E"/>
    <w:rsid w:val="006E68F0"/>
    <w:rsid w:val="006F052E"/>
    <w:rsid w:val="00705E99"/>
    <w:rsid w:val="00715145"/>
    <w:rsid w:val="00735A6C"/>
    <w:rsid w:val="0074193B"/>
    <w:rsid w:val="007449B0"/>
    <w:rsid w:val="00744E96"/>
    <w:rsid w:val="00745B52"/>
    <w:rsid w:val="00750455"/>
    <w:rsid w:val="00753E37"/>
    <w:rsid w:val="00755D12"/>
    <w:rsid w:val="00763BCE"/>
    <w:rsid w:val="00770D94"/>
    <w:rsid w:val="00784B41"/>
    <w:rsid w:val="007B7F4A"/>
    <w:rsid w:val="0080154F"/>
    <w:rsid w:val="00823FA6"/>
    <w:rsid w:val="00835E5C"/>
    <w:rsid w:val="00836121"/>
    <w:rsid w:val="0083683D"/>
    <w:rsid w:val="008378E4"/>
    <w:rsid w:val="00846481"/>
    <w:rsid w:val="00854F59"/>
    <w:rsid w:val="00884569"/>
    <w:rsid w:val="00891C15"/>
    <w:rsid w:val="008A3302"/>
    <w:rsid w:val="008A3349"/>
    <w:rsid w:val="008A50E3"/>
    <w:rsid w:val="008D2EFE"/>
    <w:rsid w:val="008D3F00"/>
    <w:rsid w:val="008F1907"/>
    <w:rsid w:val="008F200B"/>
    <w:rsid w:val="008F3B9A"/>
    <w:rsid w:val="008F57C2"/>
    <w:rsid w:val="00937441"/>
    <w:rsid w:val="009445E5"/>
    <w:rsid w:val="00972426"/>
    <w:rsid w:val="009778F1"/>
    <w:rsid w:val="009961DD"/>
    <w:rsid w:val="00997D23"/>
    <w:rsid w:val="009A0E8B"/>
    <w:rsid w:val="009D040C"/>
    <w:rsid w:val="009D30D9"/>
    <w:rsid w:val="009E20AC"/>
    <w:rsid w:val="009F2FCE"/>
    <w:rsid w:val="00A03881"/>
    <w:rsid w:val="00A154D2"/>
    <w:rsid w:val="00A22946"/>
    <w:rsid w:val="00A23367"/>
    <w:rsid w:val="00A237A4"/>
    <w:rsid w:val="00A35632"/>
    <w:rsid w:val="00A43157"/>
    <w:rsid w:val="00A60D15"/>
    <w:rsid w:val="00AA77CC"/>
    <w:rsid w:val="00AB414F"/>
    <w:rsid w:val="00AC1A54"/>
    <w:rsid w:val="00AE2C8A"/>
    <w:rsid w:val="00AF2919"/>
    <w:rsid w:val="00B06D4E"/>
    <w:rsid w:val="00B104F6"/>
    <w:rsid w:val="00B161AB"/>
    <w:rsid w:val="00B17BC4"/>
    <w:rsid w:val="00B242E9"/>
    <w:rsid w:val="00B32713"/>
    <w:rsid w:val="00B66B52"/>
    <w:rsid w:val="00BA65EA"/>
    <w:rsid w:val="00BA7C61"/>
    <w:rsid w:val="00BB3030"/>
    <w:rsid w:val="00BB7BF0"/>
    <w:rsid w:val="00BE50C7"/>
    <w:rsid w:val="00BF5FC9"/>
    <w:rsid w:val="00C10A29"/>
    <w:rsid w:val="00C24781"/>
    <w:rsid w:val="00C25328"/>
    <w:rsid w:val="00C3340E"/>
    <w:rsid w:val="00C47E07"/>
    <w:rsid w:val="00C53D98"/>
    <w:rsid w:val="00C566C7"/>
    <w:rsid w:val="00C70599"/>
    <w:rsid w:val="00C73AEB"/>
    <w:rsid w:val="00C828B3"/>
    <w:rsid w:val="00C836D5"/>
    <w:rsid w:val="00C855D6"/>
    <w:rsid w:val="00C9758F"/>
    <w:rsid w:val="00CA59F1"/>
    <w:rsid w:val="00CC554E"/>
    <w:rsid w:val="00CC7919"/>
    <w:rsid w:val="00CD65E9"/>
    <w:rsid w:val="00CD6BB3"/>
    <w:rsid w:val="00CE1045"/>
    <w:rsid w:val="00CE3797"/>
    <w:rsid w:val="00CE533C"/>
    <w:rsid w:val="00CF4781"/>
    <w:rsid w:val="00CF6539"/>
    <w:rsid w:val="00D03BF2"/>
    <w:rsid w:val="00D11A74"/>
    <w:rsid w:val="00D35327"/>
    <w:rsid w:val="00D45E6D"/>
    <w:rsid w:val="00D74EC9"/>
    <w:rsid w:val="00D9150A"/>
    <w:rsid w:val="00DA39AC"/>
    <w:rsid w:val="00DA78B4"/>
    <w:rsid w:val="00DB4D00"/>
    <w:rsid w:val="00DD138F"/>
    <w:rsid w:val="00DE418A"/>
    <w:rsid w:val="00DE6E3A"/>
    <w:rsid w:val="00DF291E"/>
    <w:rsid w:val="00DF2FB7"/>
    <w:rsid w:val="00E01188"/>
    <w:rsid w:val="00E220B1"/>
    <w:rsid w:val="00E34293"/>
    <w:rsid w:val="00E3724C"/>
    <w:rsid w:val="00E50373"/>
    <w:rsid w:val="00E509E9"/>
    <w:rsid w:val="00E524BC"/>
    <w:rsid w:val="00E71592"/>
    <w:rsid w:val="00E9319E"/>
    <w:rsid w:val="00EB0045"/>
    <w:rsid w:val="00EB0A99"/>
    <w:rsid w:val="00EB5F3A"/>
    <w:rsid w:val="00EC7523"/>
    <w:rsid w:val="00EF7744"/>
    <w:rsid w:val="00F224C3"/>
    <w:rsid w:val="00F3126A"/>
    <w:rsid w:val="00F4465B"/>
    <w:rsid w:val="00F46A0F"/>
    <w:rsid w:val="00F54F4A"/>
    <w:rsid w:val="00F6349C"/>
    <w:rsid w:val="00F724AC"/>
    <w:rsid w:val="00F87B31"/>
    <w:rsid w:val="00FE6AE2"/>
    <w:rsid w:val="00FF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12F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030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3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30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30"/>
    <w:rPr>
      <w:rFonts w:ascii="Tahoma" w:eastAsia="Times New Roman" w:hAnsi="Tahoma" w:cs="Tahoma"/>
      <w:sz w:val="16"/>
      <w:szCs w:val="16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334BC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030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3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30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30"/>
    <w:rPr>
      <w:rFonts w:ascii="Tahoma" w:eastAsia="Times New Roman" w:hAnsi="Tahoma" w:cs="Tahoma"/>
      <w:sz w:val="16"/>
      <w:szCs w:val="16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334B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A4BD3-B7DA-474D-B619-68923286F7A7}"/>
      </w:docPartPr>
      <w:docPartBody>
        <w:p w14:paraId="20DCDECE" w14:textId="77777777" w:rsidR="00620EF7" w:rsidRDefault="000355FF">
          <w:r w:rsidRPr="00037ED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FF"/>
    <w:rsid w:val="000355FF"/>
    <w:rsid w:val="002343D9"/>
    <w:rsid w:val="00620EF7"/>
    <w:rsid w:val="00692150"/>
    <w:rsid w:val="00D9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CDECE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43D9"/>
    <w:rPr>
      <w:color w:val="808080"/>
    </w:rPr>
  </w:style>
  <w:style w:type="paragraph" w:customStyle="1" w:styleId="251F9A9D9FAB40C7B9D31235C1E5C4D7">
    <w:name w:val="251F9A9D9FAB40C7B9D31235C1E5C4D7"/>
    <w:rsid w:val="00D96F84"/>
    <w:pPr>
      <w:spacing w:after="200" w:line="276" w:lineRule="auto"/>
    </w:pPr>
  </w:style>
  <w:style w:type="paragraph" w:customStyle="1" w:styleId="E380ADCF9B4747758CC8BE81DCAFDC2F">
    <w:name w:val="E380ADCF9B4747758CC8BE81DCAFDC2F"/>
    <w:rsid w:val="00D96F84"/>
    <w:pPr>
      <w:spacing w:after="200" w:line="276" w:lineRule="auto"/>
    </w:pPr>
  </w:style>
  <w:style w:type="paragraph" w:customStyle="1" w:styleId="445AA00C1415431FB25E486E65FC663E">
    <w:name w:val="445AA00C1415431FB25E486E65FC663E"/>
    <w:rsid w:val="00D96F84"/>
    <w:pPr>
      <w:spacing w:after="200" w:line="276" w:lineRule="auto"/>
    </w:pPr>
  </w:style>
  <w:style w:type="paragraph" w:customStyle="1" w:styleId="3A925950B8B741EC968592CAAC395FC9">
    <w:name w:val="3A925950B8B741EC968592CAAC395FC9"/>
    <w:rsid w:val="002343D9"/>
    <w:pPr>
      <w:spacing w:after="200" w:line="276" w:lineRule="auto"/>
    </w:pPr>
  </w:style>
  <w:style w:type="paragraph" w:customStyle="1" w:styleId="1A35A439CC3744BC99FEEE49C3EA6413">
    <w:name w:val="1A35A439CC3744BC99FEEE49C3EA6413"/>
    <w:rsid w:val="002343D9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43D9"/>
    <w:rPr>
      <w:color w:val="808080"/>
    </w:rPr>
  </w:style>
  <w:style w:type="paragraph" w:customStyle="1" w:styleId="251F9A9D9FAB40C7B9D31235C1E5C4D7">
    <w:name w:val="251F9A9D9FAB40C7B9D31235C1E5C4D7"/>
    <w:rsid w:val="00D96F84"/>
    <w:pPr>
      <w:spacing w:after="200" w:line="276" w:lineRule="auto"/>
    </w:pPr>
  </w:style>
  <w:style w:type="paragraph" w:customStyle="1" w:styleId="E380ADCF9B4747758CC8BE81DCAFDC2F">
    <w:name w:val="E380ADCF9B4747758CC8BE81DCAFDC2F"/>
    <w:rsid w:val="00D96F84"/>
    <w:pPr>
      <w:spacing w:after="200" w:line="276" w:lineRule="auto"/>
    </w:pPr>
  </w:style>
  <w:style w:type="paragraph" w:customStyle="1" w:styleId="445AA00C1415431FB25E486E65FC663E">
    <w:name w:val="445AA00C1415431FB25E486E65FC663E"/>
    <w:rsid w:val="00D96F84"/>
    <w:pPr>
      <w:spacing w:after="200" w:line="276" w:lineRule="auto"/>
    </w:pPr>
  </w:style>
  <w:style w:type="paragraph" w:customStyle="1" w:styleId="3A925950B8B741EC968592CAAC395FC9">
    <w:name w:val="3A925950B8B741EC968592CAAC395FC9"/>
    <w:rsid w:val="002343D9"/>
    <w:pPr>
      <w:spacing w:after="200" w:line="276" w:lineRule="auto"/>
    </w:pPr>
  </w:style>
  <w:style w:type="paragraph" w:customStyle="1" w:styleId="1A35A439CC3744BC99FEEE49C3EA6413">
    <w:name w:val="1A35A439CC3744BC99FEEE49C3EA6413"/>
    <w:rsid w:val="002343D9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B6E41278</Template>
  <TotalTime>1</TotalTime>
  <Pages>1</Pages>
  <Words>87</Words>
  <Characters>496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neck1</dc:creator>
  <cp:lastModifiedBy>Adams, Nicola</cp:lastModifiedBy>
  <cp:revision>2</cp:revision>
  <cp:lastPrinted>2017-08-22T16:33:00Z</cp:lastPrinted>
  <dcterms:created xsi:type="dcterms:W3CDTF">2017-12-11T08:45:00Z</dcterms:created>
  <dcterms:modified xsi:type="dcterms:W3CDTF">2017-12-11T08:45:00Z</dcterms:modified>
</cp:coreProperties>
</file>